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FB4" w:rsidRDefault="00D96FB4" w:rsidP="0051721B">
      <w:pPr>
        <w:spacing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Муниципальное бюджетное общеобразовательное учреждение</w:t>
      </w:r>
    </w:p>
    <w:p w:rsidR="00D96FB4" w:rsidRDefault="00D96FB4" w:rsidP="0051721B">
      <w:pPr>
        <w:spacing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«Средняя общеобразовательная школа №4»</w:t>
      </w:r>
    </w:p>
    <w:p w:rsidR="00D96FB4" w:rsidRDefault="00D96FB4" w:rsidP="0051721B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D96FB4" w:rsidRDefault="00D96FB4" w:rsidP="0051721B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ПРИКАЗ</w:t>
      </w:r>
    </w:p>
    <w:p w:rsidR="00D96FB4" w:rsidRDefault="00D96FB4" w:rsidP="0051721B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14.09.2012г.                                                                                   № 382 - ОД</w:t>
      </w:r>
    </w:p>
    <w:p w:rsidR="00D96FB4" w:rsidRPr="00335962" w:rsidRDefault="00D96FB4" w:rsidP="00B42A43">
      <w:pPr>
        <w:spacing w:after="0" w:line="240" w:lineRule="auto"/>
        <w:ind w:firstLine="284"/>
        <w:jc w:val="both"/>
        <w:rPr>
          <w:rFonts w:ascii="Times New Roman" w:hAnsi="Times New Roman"/>
          <w:b/>
          <w:sz w:val="28"/>
          <w:szCs w:val="28"/>
        </w:rPr>
      </w:pPr>
      <w:r w:rsidRPr="00335962">
        <w:rPr>
          <w:rFonts w:ascii="Times New Roman" w:hAnsi="Times New Roman"/>
          <w:b/>
          <w:sz w:val="28"/>
          <w:szCs w:val="28"/>
        </w:rPr>
        <w:t>О соблюдении противопожарного режима в школе при проведении новогодних праздничных мероприятий.</w:t>
      </w:r>
    </w:p>
    <w:p w:rsidR="00D96FB4" w:rsidRPr="00335962" w:rsidRDefault="00D96FB4" w:rsidP="00B42A43">
      <w:pPr>
        <w:spacing w:after="0" w:line="240" w:lineRule="auto"/>
        <w:ind w:firstLine="284"/>
        <w:jc w:val="both"/>
        <w:rPr>
          <w:rFonts w:ascii="Times New Roman" w:hAnsi="Times New Roman"/>
          <w:b/>
          <w:sz w:val="28"/>
          <w:szCs w:val="28"/>
        </w:rPr>
      </w:pPr>
    </w:p>
    <w:p w:rsidR="00D96FB4" w:rsidRDefault="00D96FB4" w:rsidP="00B42A43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связи с проведением в школе новогодних праздников, вечеров. мероприятий с массовым пребыванием детей и необходимостью создания безопасных условий при проведении данных мероприятий.</w:t>
      </w:r>
    </w:p>
    <w:p w:rsidR="00D96FB4" w:rsidRDefault="00D96FB4" w:rsidP="00B42A4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ПРИКАЗЫВАЮ:</w:t>
      </w:r>
    </w:p>
    <w:p w:rsidR="00D96FB4" w:rsidRDefault="00D96FB4" w:rsidP="00B42A43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Филипповой Т.А., Кульбердиной В.А., Глушковой И.М. в срок до 15.12.12г. провести с работниками учреждения, обучающимися внеплановые инструктажи, беседы и практические занятия -тренировки по соблюдению противопожарного режима при проведении культурно – массовых мероприятий. (гл. 5 ППБ 101-89, П 50 ППБ 01-03)</w:t>
      </w:r>
    </w:p>
    <w:p w:rsidR="00D96FB4" w:rsidRDefault="00D96FB4" w:rsidP="00AC3102">
      <w:pPr>
        <w:pStyle w:val="ListParagraph"/>
        <w:numPr>
          <w:ilvl w:val="1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Организовать дежурство ответственных лиц во время проведения новогодних праздников и вечеров (отв. Голованова О.В., Поспелова Т.С.)</w:t>
      </w:r>
    </w:p>
    <w:p w:rsidR="00D96FB4" w:rsidRDefault="00D96FB4" w:rsidP="00AC3102">
      <w:pPr>
        <w:pStyle w:val="ListParagraph"/>
        <w:numPr>
          <w:ilvl w:val="1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Организовать до проведения, и после проведения новогодних мероприятий проверку используемых помещений (отв. Филиппова Т.А., Кульбердина В.А., Голованова О.В., Елисеев В.Л.)</w:t>
      </w:r>
    </w:p>
    <w:p w:rsidR="00D96FB4" w:rsidRDefault="00D96FB4" w:rsidP="00AC3102">
      <w:pPr>
        <w:pStyle w:val="ListParagraph"/>
        <w:numPr>
          <w:ilvl w:val="1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Филипповой Т.А. дополнительно обеспечить первичными средствами пожаротушения места проведения мероприятий.</w:t>
      </w:r>
    </w:p>
    <w:p w:rsidR="00D96FB4" w:rsidRDefault="00D96FB4" w:rsidP="00AC3102">
      <w:pPr>
        <w:pStyle w:val="ListParagraph"/>
        <w:numPr>
          <w:ilvl w:val="1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Филипповой Т.А. обеспечить дежурный персонал школы электрическими фонарями на случай отключения электроэнергии.</w:t>
      </w:r>
    </w:p>
    <w:p w:rsidR="00D96FB4" w:rsidRDefault="00D96FB4" w:rsidP="00AC3102">
      <w:pPr>
        <w:pStyle w:val="ListParagraph"/>
        <w:numPr>
          <w:ilvl w:val="1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проведения культурно- массовых мероприятий использовать помещение (актовый зал, спортивный зал) с двумя запасными выходами, не имеющими на окнах решёток.</w:t>
      </w:r>
    </w:p>
    <w:p w:rsidR="00D96FB4" w:rsidRDefault="00D96FB4" w:rsidP="00AC3102">
      <w:pPr>
        <w:pStyle w:val="ListParagraph"/>
        <w:numPr>
          <w:ilvl w:val="1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Запретить применение открытого огня (факелы, свечи, фейерверки, бенгальские огни и т.д.) световых эффектов с применением химических и других веществ, которые могут привести к возгоранию.</w:t>
      </w:r>
    </w:p>
    <w:p w:rsidR="00D96FB4" w:rsidRDefault="00D96FB4" w:rsidP="00AC3102">
      <w:pPr>
        <w:pStyle w:val="ListParagraph"/>
        <w:numPr>
          <w:ilvl w:val="1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Запретить участие в новогодних  мероприятиях взрослых и детей, одетых в костюмы из ваты, бумаги, марли и других легковоспламеняющихся материалов, использование для украшения елки целлулоидных и других легковоспламеняющихся игрушек и украшений.</w:t>
      </w:r>
    </w:p>
    <w:p w:rsidR="00D96FB4" w:rsidRDefault="00D96FB4" w:rsidP="00AC3102">
      <w:pPr>
        <w:pStyle w:val="ListParagraph"/>
        <w:numPr>
          <w:ilvl w:val="1"/>
          <w:numId w:val="1"/>
        </w:numPr>
        <w:spacing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проведении новогодних праздников установить елку на устойчивом основании, на затрудняя выходы из помещения.</w:t>
      </w:r>
    </w:p>
    <w:p w:rsidR="00D96FB4" w:rsidRDefault="00D96FB4" w:rsidP="00AC3102">
      <w:pPr>
        <w:pStyle w:val="ListParagraph"/>
        <w:numPr>
          <w:ilvl w:val="0"/>
          <w:numId w:val="1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за исполнением данного приказа возложить на Голованову О.В., Филиппову Т.А.</w:t>
      </w:r>
    </w:p>
    <w:p w:rsidR="00D96FB4" w:rsidRDefault="00D96FB4" w:rsidP="00E672EB">
      <w:pPr>
        <w:pStyle w:val="ListParagraph"/>
        <w:spacing w:after="0" w:line="240" w:lineRule="auto"/>
        <w:ind w:left="92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                                              Т.А.Плотникова</w:t>
      </w:r>
    </w:p>
    <w:p w:rsidR="00D96FB4" w:rsidRDefault="00D96FB4" w:rsidP="00E672EB">
      <w:pPr>
        <w:pStyle w:val="ListParagraph"/>
        <w:spacing w:after="0" w:line="240" w:lineRule="auto"/>
        <w:ind w:left="927"/>
        <w:jc w:val="both"/>
        <w:rPr>
          <w:rFonts w:ascii="Times New Roman" w:hAnsi="Times New Roman"/>
          <w:sz w:val="28"/>
          <w:szCs w:val="28"/>
        </w:rPr>
      </w:pPr>
    </w:p>
    <w:p w:rsidR="00D96FB4" w:rsidRPr="00A77BC6" w:rsidRDefault="00D96FB4" w:rsidP="00A77BC6">
      <w:pPr>
        <w:pStyle w:val="ListParagraph"/>
        <w:spacing w:after="0" w:line="240" w:lineRule="auto"/>
        <w:ind w:left="92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приказом ознакомлены под  роспись             </w:t>
      </w:r>
      <w:r w:rsidRPr="00A77BC6">
        <w:rPr>
          <w:rFonts w:ascii="Times New Roman" w:hAnsi="Times New Roman"/>
          <w:sz w:val="28"/>
          <w:szCs w:val="28"/>
        </w:rPr>
        <w:t xml:space="preserve">                       </w:t>
      </w:r>
    </w:p>
    <w:sectPr w:rsidR="00D96FB4" w:rsidRPr="00A77BC6" w:rsidSect="00B42A43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8F115B"/>
    <w:multiLevelType w:val="multilevel"/>
    <w:tmpl w:val="3A6A5192"/>
    <w:lvl w:ilvl="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2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F5324"/>
    <w:rsid w:val="001B6FA1"/>
    <w:rsid w:val="00241446"/>
    <w:rsid w:val="00273DA6"/>
    <w:rsid w:val="00335962"/>
    <w:rsid w:val="003A5F6E"/>
    <w:rsid w:val="004B21BD"/>
    <w:rsid w:val="004F13BB"/>
    <w:rsid w:val="0051721B"/>
    <w:rsid w:val="006F2405"/>
    <w:rsid w:val="00774889"/>
    <w:rsid w:val="007A6FAB"/>
    <w:rsid w:val="00822BDD"/>
    <w:rsid w:val="00823404"/>
    <w:rsid w:val="009A0852"/>
    <w:rsid w:val="009E3855"/>
    <w:rsid w:val="00A03D3E"/>
    <w:rsid w:val="00A77BC6"/>
    <w:rsid w:val="00AC3102"/>
    <w:rsid w:val="00B0393B"/>
    <w:rsid w:val="00B42A43"/>
    <w:rsid w:val="00D51331"/>
    <w:rsid w:val="00D75D5A"/>
    <w:rsid w:val="00D96FB4"/>
    <w:rsid w:val="00DE4880"/>
    <w:rsid w:val="00E24A35"/>
    <w:rsid w:val="00E672EB"/>
    <w:rsid w:val="00EA3DF7"/>
    <w:rsid w:val="00EF5324"/>
    <w:rsid w:val="00F13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5324"/>
    <w:pPr>
      <w:spacing w:after="200" w:line="276" w:lineRule="auto"/>
    </w:pPr>
    <w:rPr>
      <w:rFonts w:eastAsia="Times New Roma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24144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323</TotalTime>
  <Pages>1</Pages>
  <Words>337</Words>
  <Characters>1927</Characters>
  <Application>Microsoft Office Outlook</Application>
  <DocSecurity>0</DocSecurity>
  <Lines>0</Lines>
  <Paragraphs>0</Paragraphs>
  <ScaleCrop>false</ScaleCrop>
  <Company>Школа №4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Казанцева Юлия </dc:creator>
  <cp:keywords/>
  <dc:description/>
  <cp:lastModifiedBy>Пользователь</cp:lastModifiedBy>
  <cp:revision>9</cp:revision>
  <dcterms:created xsi:type="dcterms:W3CDTF">2011-11-29T04:02:00Z</dcterms:created>
  <dcterms:modified xsi:type="dcterms:W3CDTF">2012-10-11T07:42:00Z</dcterms:modified>
</cp:coreProperties>
</file>