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423" w:rsidRDefault="00857423" w:rsidP="009A43D9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Муниципальное бюджетное общеобразовательное учреждение</w:t>
      </w:r>
    </w:p>
    <w:p w:rsidR="00857423" w:rsidRDefault="00857423" w:rsidP="009A43D9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«Средняя общеобразовательная школа №4»</w:t>
      </w:r>
    </w:p>
    <w:p w:rsidR="00857423" w:rsidRDefault="00857423" w:rsidP="009A43D9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857423" w:rsidRDefault="00857423" w:rsidP="009A43D9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</w:t>
      </w:r>
    </w:p>
    <w:p w:rsidR="00857423" w:rsidRDefault="00857423" w:rsidP="009A43D9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10.08.2012г.                                                                                   № 251- ОД</w:t>
      </w:r>
    </w:p>
    <w:p w:rsidR="00857423" w:rsidRPr="00E073E9" w:rsidRDefault="00857423" w:rsidP="00DE4BE4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О </w:t>
      </w:r>
      <w:r w:rsidRPr="00E073E9">
        <w:rPr>
          <w:rFonts w:ascii="Times New Roman" w:hAnsi="Times New Roman"/>
          <w:b/>
          <w:sz w:val="28"/>
          <w:szCs w:val="28"/>
        </w:rPr>
        <w:t>возложении ответственности за организацию безопасных условий труда.</w:t>
      </w:r>
    </w:p>
    <w:p w:rsidR="00857423" w:rsidRPr="001040BE" w:rsidRDefault="00857423" w:rsidP="00DE4BE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В соответствии с положением о службе охраны в системе Министерства Российской Федерации (приказ Министерства образования РФ №92 от 27.02.1995 года), в целях улучшения организации работы по созданию здоровья и безопасности условий труда, проведению образовательного процесса.</w:t>
      </w:r>
    </w:p>
    <w:p w:rsidR="00857423" w:rsidRPr="001040BE" w:rsidRDefault="00857423" w:rsidP="00DE4BE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ПРИКАЗЫВАЮ:</w:t>
      </w:r>
    </w:p>
    <w:p w:rsidR="00857423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1. Назначить ответственным за охрану труда и соблюдение правил техники</w:t>
      </w:r>
      <w:r w:rsidRPr="001040BE">
        <w:rPr>
          <w:rFonts w:ascii="Times New Roman" w:hAnsi="Times New Roman"/>
          <w:sz w:val="28"/>
          <w:szCs w:val="28"/>
        </w:rPr>
        <w:br/>
        <w:t>безопасно</w:t>
      </w:r>
      <w:r>
        <w:rPr>
          <w:rFonts w:ascii="Times New Roman" w:hAnsi="Times New Roman"/>
          <w:sz w:val="28"/>
          <w:szCs w:val="28"/>
        </w:rPr>
        <w:t>сти -</w:t>
      </w:r>
      <w:r w:rsidRPr="001040BE">
        <w:rPr>
          <w:rFonts w:ascii="Times New Roman" w:hAnsi="Times New Roman"/>
          <w:sz w:val="28"/>
          <w:szCs w:val="28"/>
        </w:rPr>
        <w:t xml:space="preserve"> Кульбердину В.А,</w:t>
      </w:r>
      <w:r>
        <w:rPr>
          <w:rFonts w:ascii="Times New Roman" w:hAnsi="Times New Roman"/>
          <w:sz w:val="28"/>
          <w:szCs w:val="28"/>
        </w:rPr>
        <w:t xml:space="preserve"> инженера по охране труда и технике безопасности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2. Создать комиссию по охране труда и соблюдению правил техники безопасности в составе: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Кульберд</w:t>
      </w:r>
      <w:r>
        <w:rPr>
          <w:rFonts w:ascii="Times New Roman" w:hAnsi="Times New Roman"/>
          <w:sz w:val="28"/>
          <w:szCs w:val="28"/>
        </w:rPr>
        <w:t>ина В.А. -  инженер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Филиппова Т.А. - зам.директора по АХ</w:t>
      </w:r>
      <w:r>
        <w:rPr>
          <w:rFonts w:ascii="Times New Roman" w:hAnsi="Times New Roman"/>
          <w:sz w:val="28"/>
          <w:szCs w:val="28"/>
        </w:rPr>
        <w:t>Р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Василькова И.Л.  –  ответственная за охрану труда от ПК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Глушкова И.М. - </w:t>
      </w:r>
      <w:r w:rsidRPr="001040BE">
        <w:rPr>
          <w:rFonts w:ascii="Times New Roman" w:hAnsi="Times New Roman"/>
          <w:sz w:val="28"/>
          <w:szCs w:val="28"/>
        </w:rPr>
        <w:tab/>
        <w:t>преподаватель - о</w:t>
      </w:r>
      <w:r>
        <w:rPr>
          <w:rFonts w:ascii="Times New Roman" w:hAnsi="Times New Roman"/>
          <w:sz w:val="28"/>
          <w:szCs w:val="28"/>
        </w:rPr>
        <w:t>р</w:t>
      </w:r>
      <w:r w:rsidRPr="001040BE">
        <w:rPr>
          <w:rFonts w:ascii="Times New Roman" w:hAnsi="Times New Roman"/>
          <w:sz w:val="28"/>
          <w:szCs w:val="28"/>
        </w:rPr>
        <w:t>ганизатор ОБЖ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Косатая О.В. –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>общественный инспектор по ПДД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Григорьян Т.В. –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>зам.директора по УВР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Головина Т.Ф.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 xml:space="preserve"> зам.директора по УВР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Поспелова Т.С. –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 xml:space="preserve">зам.директора по правовому воспитанию 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3.</w:t>
      </w:r>
      <w:r w:rsidRPr="001040BE">
        <w:rPr>
          <w:rFonts w:ascii="Times New Roman" w:hAnsi="Times New Roman"/>
          <w:sz w:val="28"/>
          <w:szCs w:val="28"/>
        </w:rPr>
        <w:tab/>
        <w:t>Возложить ответственность на заместителей директора по учебно-</w:t>
      </w:r>
      <w:r>
        <w:rPr>
          <w:rFonts w:ascii="Times New Roman" w:hAnsi="Times New Roman"/>
          <w:sz w:val="28"/>
          <w:szCs w:val="28"/>
        </w:rPr>
        <w:t>воспитательной работе</w:t>
      </w:r>
      <w:r w:rsidRPr="001040BE">
        <w:rPr>
          <w:rFonts w:ascii="Times New Roman" w:hAnsi="Times New Roman"/>
          <w:sz w:val="28"/>
          <w:szCs w:val="28"/>
        </w:rPr>
        <w:t xml:space="preserve"> Головину Т.Ф, Григорьян Т.В.</w:t>
      </w:r>
      <w:r>
        <w:rPr>
          <w:rFonts w:ascii="Times New Roman" w:hAnsi="Times New Roman"/>
          <w:sz w:val="28"/>
          <w:szCs w:val="28"/>
        </w:rPr>
        <w:t xml:space="preserve"> за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  <w:t>Проведение</w:t>
      </w:r>
      <w:r w:rsidRPr="001040BE">
        <w:rPr>
          <w:rFonts w:ascii="Times New Roman" w:hAnsi="Times New Roman"/>
          <w:sz w:val="28"/>
          <w:szCs w:val="28"/>
        </w:rPr>
        <w:t xml:space="preserve"> совместно с ПК контроля безопасност</w:t>
      </w:r>
      <w:r>
        <w:rPr>
          <w:rFonts w:ascii="Times New Roman" w:hAnsi="Times New Roman"/>
          <w:sz w:val="28"/>
          <w:szCs w:val="28"/>
        </w:rPr>
        <w:t>и учебных приборов, мебели, химических</w:t>
      </w:r>
      <w:r w:rsidRPr="001040BE">
        <w:rPr>
          <w:rFonts w:ascii="Times New Roman" w:hAnsi="Times New Roman"/>
          <w:sz w:val="28"/>
          <w:szCs w:val="28"/>
        </w:rPr>
        <w:t xml:space="preserve"> реактивов;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   Организацию разработки и периодический осмотр инструкций по охране труда, а также разделов требований безопасности при проведении практических и лабораторных работ;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   Обеспечение контроля за безопасностью приборов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1040BE">
        <w:rPr>
          <w:rFonts w:ascii="Times New Roman" w:hAnsi="Times New Roman"/>
          <w:sz w:val="28"/>
          <w:szCs w:val="28"/>
        </w:rPr>
        <w:t xml:space="preserve"> ТСО;</w:t>
      </w:r>
    </w:p>
    <w:p w:rsidR="00857423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   Контроль за своевременным</w:t>
      </w:r>
      <w:r w:rsidRPr="001040BE">
        <w:rPr>
          <w:rFonts w:ascii="Times New Roman" w:hAnsi="Times New Roman"/>
          <w:sz w:val="28"/>
          <w:szCs w:val="28"/>
        </w:rPr>
        <w:t xml:space="preserve"> проведение</w:t>
      </w:r>
      <w:r>
        <w:rPr>
          <w:rFonts w:ascii="Times New Roman" w:hAnsi="Times New Roman"/>
          <w:sz w:val="28"/>
          <w:szCs w:val="28"/>
        </w:rPr>
        <w:t>м</w:t>
      </w:r>
      <w:r w:rsidRPr="001040BE">
        <w:rPr>
          <w:rFonts w:ascii="Times New Roman" w:hAnsi="Times New Roman"/>
          <w:sz w:val="28"/>
          <w:szCs w:val="28"/>
        </w:rPr>
        <w:t xml:space="preserve"> инструктажа обучающихся по Т</w:t>
      </w:r>
      <w:r>
        <w:rPr>
          <w:rFonts w:ascii="Times New Roman" w:hAnsi="Times New Roman"/>
          <w:sz w:val="28"/>
          <w:szCs w:val="28"/>
        </w:rPr>
        <w:t>Б</w:t>
      </w:r>
      <w:r w:rsidRPr="001040BE">
        <w:rPr>
          <w:rFonts w:ascii="Times New Roman" w:hAnsi="Times New Roman"/>
          <w:sz w:val="28"/>
          <w:szCs w:val="28"/>
        </w:rPr>
        <w:t xml:space="preserve"> и его регистрац</w:t>
      </w:r>
      <w:r>
        <w:rPr>
          <w:rFonts w:ascii="Times New Roman" w:hAnsi="Times New Roman"/>
          <w:sz w:val="28"/>
          <w:szCs w:val="28"/>
        </w:rPr>
        <w:t>ию в журнале.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Изымать </w:t>
      </w:r>
      <w:r w:rsidRPr="001040BE">
        <w:rPr>
          <w:rFonts w:ascii="Times New Roman" w:hAnsi="Times New Roman"/>
          <w:sz w:val="28"/>
          <w:szCs w:val="28"/>
        </w:rPr>
        <w:t>все то, что не предусмотрено типовыми перечнями если создаются условия, опасные для здоровья;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</w:t>
      </w:r>
      <w:r w:rsidRPr="001040B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Выявлять</w:t>
      </w:r>
      <w:r w:rsidRPr="001040BE">
        <w:rPr>
          <w:rFonts w:ascii="Times New Roman" w:hAnsi="Times New Roman"/>
          <w:sz w:val="28"/>
          <w:szCs w:val="28"/>
        </w:rPr>
        <w:t xml:space="preserve"> обстоятельств</w:t>
      </w:r>
      <w:r>
        <w:rPr>
          <w:rFonts w:ascii="Times New Roman" w:hAnsi="Times New Roman"/>
          <w:sz w:val="28"/>
          <w:szCs w:val="28"/>
        </w:rPr>
        <w:t>а</w:t>
      </w:r>
      <w:r w:rsidRPr="001040BE">
        <w:rPr>
          <w:rFonts w:ascii="Times New Roman" w:hAnsi="Times New Roman"/>
          <w:sz w:val="28"/>
          <w:szCs w:val="28"/>
        </w:rPr>
        <w:t xml:space="preserve"> несчастных случаев с учащимися, воспитанниками,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>сотрудниками;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 Ведение «Журнала регистрации несчастных случаев с учащимися и воспитанниками», происшедшими на уроках и ГПД.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4.</w:t>
      </w:r>
      <w:r w:rsidRPr="001040BE">
        <w:rPr>
          <w:rFonts w:ascii="Times New Roman" w:hAnsi="Times New Roman"/>
          <w:sz w:val="28"/>
          <w:szCs w:val="28"/>
        </w:rPr>
        <w:tab/>
        <w:t>Возложить ответственность на заместителя директора по воспитательной работе Голованову О.В.: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Организацию воспитательной работы, общественно-полезного труда в соответствии с нормами и правилами охраны труда;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Контроль за соблюдением и принятием мер по выполнению санитарно-гигиенических норм, требований, правил по охране труда, пожарной безопасности в учреждении или выполнении учащимися и воспитанниками работ вне учреждения;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Организацию с обучающимися и воспитанниками мероприятий по предупреждению травматизма, дорожно-транспортных происшествий и т.п.;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Контроль </w:t>
      </w:r>
      <w:r w:rsidRPr="001040BE">
        <w:rPr>
          <w:rFonts w:ascii="Times New Roman" w:hAnsi="Times New Roman"/>
          <w:sz w:val="28"/>
          <w:szCs w:val="28"/>
        </w:rPr>
        <w:t>ведения Журнала инструктажа учащихся по охране труда, пожарной безопасности в учреждении или выполнении учащимися и воспитанниками работ вне учреждения;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Ведение</w:t>
      </w:r>
      <w:r w:rsidRPr="001040BE">
        <w:rPr>
          <w:rFonts w:ascii="Times New Roman" w:hAnsi="Times New Roman"/>
          <w:sz w:val="28"/>
          <w:szCs w:val="28"/>
        </w:rPr>
        <w:t xml:space="preserve"> Журнала регистрации несчастных случаев с учащимися (воспитанниками), происшедшими во внеурочное время.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5.</w:t>
      </w:r>
      <w:r w:rsidRPr="001040BE">
        <w:rPr>
          <w:rFonts w:ascii="Times New Roman" w:hAnsi="Times New Roman"/>
          <w:sz w:val="28"/>
          <w:szCs w:val="28"/>
        </w:rPr>
        <w:tab/>
        <w:t>Возложить ответственность на Филиппову Т. А.</w:t>
      </w:r>
      <w:r>
        <w:rPr>
          <w:rFonts w:ascii="Times New Roman" w:hAnsi="Times New Roman"/>
          <w:sz w:val="28"/>
          <w:szCs w:val="28"/>
        </w:rPr>
        <w:t>,</w:t>
      </w:r>
      <w:r w:rsidRPr="001040BE">
        <w:rPr>
          <w:rFonts w:ascii="Times New Roman" w:hAnsi="Times New Roman"/>
          <w:sz w:val="28"/>
          <w:szCs w:val="28"/>
        </w:rPr>
        <w:t xml:space="preserve"> заместителя директора по АХ</w:t>
      </w:r>
      <w:r>
        <w:rPr>
          <w:rFonts w:ascii="Times New Roman" w:hAnsi="Times New Roman"/>
          <w:sz w:val="28"/>
          <w:szCs w:val="28"/>
        </w:rPr>
        <w:t>Р,</w:t>
      </w:r>
      <w:r w:rsidRPr="001040BE">
        <w:rPr>
          <w:rFonts w:ascii="Times New Roman" w:hAnsi="Times New Roman"/>
          <w:sz w:val="28"/>
          <w:szCs w:val="28"/>
        </w:rPr>
        <w:t xml:space="preserve"> за: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</w:t>
      </w:r>
      <w:r w:rsidRPr="001040BE">
        <w:rPr>
          <w:rFonts w:ascii="Times New Roman" w:hAnsi="Times New Roman"/>
          <w:sz w:val="28"/>
          <w:szCs w:val="28"/>
        </w:rPr>
        <w:tab/>
        <w:t>Обеспечение за соблюдением требований охраны труда при эксплуатации основного здания и хозяйственных построек, технологического и энергетического оборудования, осуществление их периодического осмотра и организацию текущего ремонта;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-   Обеспечение безопасности при погрузочно-разгрузочных работах; 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Организацию соблюдения требований пожарной безопасности, неисправностью средств пожаротушения;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Обеспечение текущего контроля за санитарно-гигиеническим состоянием</w:t>
      </w:r>
      <w:r w:rsidRPr="001040BE">
        <w:rPr>
          <w:rFonts w:ascii="Times New Roman" w:hAnsi="Times New Roman"/>
          <w:sz w:val="28"/>
          <w:szCs w:val="28"/>
        </w:rPr>
        <w:br/>
        <w:t>всех помещений учреждения;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040BE">
        <w:rPr>
          <w:rFonts w:ascii="Times New Roman" w:hAnsi="Times New Roman"/>
          <w:sz w:val="28"/>
          <w:szCs w:val="28"/>
        </w:rPr>
        <w:t>Обеспечение учебных кабинетов, мастерских и других помещений</w:t>
      </w:r>
      <w:r w:rsidRPr="001040BE">
        <w:rPr>
          <w:rFonts w:ascii="Times New Roman" w:hAnsi="Times New Roman"/>
          <w:sz w:val="28"/>
          <w:szCs w:val="28"/>
        </w:rPr>
        <w:br/>
        <w:t>оборудованием и инвентарем, отвечающим требованиям правил и норм</w:t>
      </w:r>
      <w:r w:rsidRPr="001040BE">
        <w:rPr>
          <w:rFonts w:ascii="Times New Roman" w:hAnsi="Times New Roman"/>
          <w:sz w:val="28"/>
          <w:szCs w:val="28"/>
        </w:rPr>
        <w:br/>
        <w:t>техники безопасности;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-     Организацию проведения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>ежегодных измерений сопротивления изоляции</w:t>
      </w:r>
      <w:r w:rsidRPr="001040BE">
        <w:rPr>
          <w:rFonts w:ascii="Times New Roman" w:hAnsi="Times New Roman"/>
          <w:sz w:val="28"/>
          <w:szCs w:val="28"/>
        </w:rPr>
        <w:br/>
        <w:t>электроустановок и электропроводки, заземляющих устройств,</w:t>
      </w:r>
      <w:r w:rsidRPr="001040BE">
        <w:rPr>
          <w:rFonts w:ascii="Times New Roman" w:hAnsi="Times New Roman"/>
          <w:sz w:val="28"/>
          <w:szCs w:val="28"/>
        </w:rPr>
        <w:br/>
        <w:t>периодических испытаний и свидетельствований системы отопления, анализ</w:t>
      </w:r>
      <w:r w:rsidRPr="001040BE">
        <w:rPr>
          <w:rFonts w:ascii="Times New Roman" w:hAnsi="Times New Roman"/>
          <w:sz w:val="28"/>
          <w:szCs w:val="28"/>
        </w:rPr>
        <w:br/>
        <w:t>воздушной среды на содержание пыли, газов и паров вредных веществ, замер</w:t>
      </w:r>
      <w:r w:rsidRPr="001040BE">
        <w:rPr>
          <w:rFonts w:ascii="Times New Roman" w:hAnsi="Times New Roman"/>
          <w:sz w:val="28"/>
          <w:szCs w:val="28"/>
        </w:rPr>
        <w:br/>
        <w:t>освещенности, наличие радиации, шума в помещениях в соответствии с</w:t>
      </w:r>
      <w:r w:rsidRPr="001040BE">
        <w:rPr>
          <w:rFonts w:ascii="Times New Roman" w:hAnsi="Times New Roman"/>
          <w:sz w:val="28"/>
          <w:szCs w:val="28"/>
        </w:rPr>
        <w:br/>
        <w:t>правилами и нормами по обеспечению безопас</w:t>
      </w:r>
      <w:r>
        <w:rPr>
          <w:rFonts w:ascii="Times New Roman" w:hAnsi="Times New Roman"/>
          <w:sz w:val="28"/>
          <w:szCs w:val="28"/>
        </w:rPr>
        <w:t>ности жизнедеятельности;</w:t>
      </w:r>
      <w:r>
        <w:rPr>
          <w:rFonts w:ascii="Times New Roman" w:hAnsi="Times New Roman"/>
          <w:sz w:val="28"/>
          <w:szCs w:val="28"/>
        </w:rPr>
        <w:br/>
        <w:t xml:space="preserve">-   </w:t>
      </w:r>
      <w:r w:rsidRPr="001040BE">
        <w:rPr>
          <w:rFonts w:ascii="Times New Roman" w:hAnsi="Times New Roman"/>
          <w:sz w:val="28"/>
          <w:szCs w:val="28"/>
        </w:rPr>
        <w:t>Организацию разработки инструкций по охране труда по видам работ для технического персонала (не реже 1 раза в 5 лет);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Организацию обучения, проведение инструктажа при приеме на работу технического персонала с записью в «Журнале регистрации вводного инструктажа по безопасности труда на рабочем месте»;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  Приобретение</w:t>
      </w:r>
      <w:r w:rsidRPr="001040BE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выдачу </w:t>
      </w:r>
      <w:r w:rsidRPr="001040BE">
        <w:rPr>
          <w:rFonts w:ascii="Times New Roman" w:hAnsi="Times New Roman"/>
          <w:sz w:val="28"/>
          <w:szCs w:val="28"/>
        </w:rPr>
        <w:t>спец. одежды и других индивидуальных средств защиты;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Наличие 4 группы допуска по электробезопасности, если в штате нет</w:t>
      </w:r>
      <w:r w:rsidRPr="001040BE">
        <w:rPr>
          <w:rFonts w:ascii="Times New Roman" w:hAnsi="Times New Roman"/>
          <w:sz w:val="28"/>
          <w:szCs w:val="28"/>
        </w:rPr>
        <w:br/>
        <w:t>электрика.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6.</w:t>
      </w:r>
      <w:r w:rsidRPr="001040BE">
        <w:rPr>
          <w:rFonts w:ascii="Times New Roman" w:hAnsi="Times New Roman"/>
          <w:sz w:val="28"/>
          <w:szCs w:val="28"/>
        </w:rPr>
        <w:tab/>
        <w:t xml:space="preserve">Возложить ответственность на зав. кабинетами: </w:t>
      </w:r>
    </w:p>
    <w:p w:rsidR="00857423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Желтову Т.Ф. –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>кабинет  физики</w:t>
      </w:r>
    </w:p>
    <w:p w:rsidR="00857423" w:rsidRPr="001040BE" w:rsidRDefault="00857423" w:rsidP="00DE4BE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Кульбердину В. А - зав. мастерскими</w:t>
      </w:r>
      <w:r w:rsidRPr="001040BE">
        <w:rPr>
          <w:rFonts w:ascii="Times New Roman" w:hAnsi="Times New Roman"/>
          <w:sz w:val="28"/>
          <w:szCs w:val="28"/>
        </w:rPr>
        <w:br/>
        <w:t>Голованову О. В.</w:t>
      </w:r>
      <w:r w:rsidRPr="001040BE">
        <w:rPr>
          <w:rFonts w:ascii="Times New Roman" w:hAnsi="Times New Roman"/>
          <w:sz w:val="28"/>
          <w:szCs w:val="28"/>
        </w:rPr>
        <w:tab/>
        <w:t xml:space="preserve"> - кабинет химии</w:t>
      </w:r>
      <w:r w:rsidRPr="001040BE">
        <w:rPr>
          <w:rFonts w:ascii="Times New Roman" w:hAnsi="Times New Roman"/>
          <w:sz w:val="28"/>
          <w:szCs w:val="28"/>
        </w:rPr>
        <w:br/>
        <w:t>Полякову Л.А. - кабинет информатики</w:t>
      </w:r>
      <w:r w:rsidRPr="001040BE">
        <w:rPr>
          <w:rFonts w:ascii="Times New Roman" w:hAnsi="Times New Roman"/>
          <w:sz w:val="28"/>
          <w:szCs w:val="28"/>
        </w:rPr>
        <w:br/>
        <w:t>Шатрову И. А. - кабинет обслуживающего труда</w:t>
      </w:r>
      <w:r w:rsidRPr="001040BE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Вотякова Т.В.</w:t>
      </w:r>
      <w:r w:rsidRPr="001040BE">
        <w:rPr>
          <w:rFonts w:ascii="Times New Roman" w:hAnsi="Times New Roman"/>
          <w:sz w:val="28"/>
          <w:szCs w:val="28"/>
        </w:rPr>
        <w:t xml:space="preserve">  -  кабинет биологии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Пестовских В.П. - </w:t>
      </w:r>
      <w:r w:rsidRPr="001040BE">
        <w:rPr>
          <w:rFonts w:ascii="Times New Roman" w:hAnsi="Times New Roman"/>
          <w:sz w:val="28"/>
          <w:szCs w:val="28"/>
        </w:rPr>
        <w:t xml:space="preserve"> кабинет физической культуры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Черникову Г. С.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040BE">
        <w:rPr>
          <w:rFonts w:ascii="Times New Roman" w:hAnsi="Times New Roman"/>
          <w:sz w:val="28"/>
          <w:szCs w:val="28"/>
        </w:rPr>
        <w:t>руководителей кружков, руководителей спортивных секций за: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Pr="001040BE">
        <w:rPr>
          <w:rFonts w:ascii="Times New Roman" w:hAnsi="Times New Roman"/>
          <w:sz w:val="28"/>
          <w:szCs w:val="28"/>
        </w:rPr>
        <w:t>Организацию безопасности и контроль</w:t>
      </w:r>
      <w:r>
        <w:rPr>
          <w:rFonts w:ascii="Times New Roman" w:hAnsi="Times New Roman"/>
          <w:sz w:val="28"/>
          <w:szCs w:val="28"/>
        </w:rPr>
        <w:t xml:space="preserve"> за </w:t>
      </w:r>
      <w:r w:rsidRPr="001040BE">
        <w:rPr>
          <w:rFonts w:ascii="Times New Roman" w:hAnsi="Times New Roman"/>
          <w:sz w:val="28"/>
          <w:szCs w:val="28"/>
        </w:rPr>
        <w:t xml:space="preserve"> состояния</w:t>
      </w:r>
      <w:r>
        <w:rPr>
          <w:rFonts w:ascii="Times New Roman" w:hAnsi="Times New Roman"/>
          <w:sz w:val="28"/>
          <w:szCs w:val="28"/>
        </w:rPr>
        <w:t>м</w:t>
      </w:r>
      <w:r w:rsidRPr="001040BE">
        <w:rPr>
          <w:rFonts w:ascii="Times New Roman" w:hAnsi="Times New Roman"/>
          <w:sz w:val="28"/>
          <w:szCs w:val="28"/>
        </w:rPr>
        <w:t xml:space="preserve"> рабочих мест, учебного оборудования, наглядных пособий, спортивного инвентаря; 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Pr="001040BE">
        <w:rPr>
          <w:rFonts w:ascii="Times New Roman" w:hAnsi="Times New Roman"/>
          <w:sz w:val="28"/>
          <w:szCs w:val="28"/>
        </w:rPr>
        <w:t>Недопущение занятий в неприспособленных помещениях;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</w:t>
      </w:r>
      <w:r w:rsidRPr="001040BE">
        <w:rPr>
          <w:rFonts w:ascii="Times New Roman" w:hAnsi="Times New Roman"/>
          <w:sz w:val="28"/>
          <w:szCs w:val="28"/>
        </w:rPr>
        <w:tab/>
        <w:t>Разработку и периодический пересмотр (не реже 1 раза в 5 лет) инструкций по охране труда и представление их на подпись руководителю учреждения;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Контроль за наличием противопожарного оборудования, медицинских средств и средств индивидуальной защиты. Наличие наглядной агитации и необходимых инструкций;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-   Проведение необходимого инструктажа учащихся с записью в «Журнал инструктажа учащихся по охране и безопасности труда»; 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Доведение до сведения руководителя о всех недостатках, снижающих работоспособность обучающих (заниженность освещения, шум и т.п.);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 -     Сообщение руководителю учреждения и профкому о каждом несчастном случае с учащимися или работниками с соответствующей записью такого случая в «Журнал регистрации несчастных случаев на производстве»;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 xml:space="preserve"> -     Несчастные случаи, происшедшие во время образовательного процесса в результате нарушения норм и правил охраны труда.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7.</w:t>
      </w:r>
      <w:r w:rsidRPr="001040BE">
        <w:rPr>
          <w:rFonts w:ascii="Times New Roman" w:hAnsi="Times New Roman"/>
          <w:sz w:val="28"/>
          <w:szCs w:val="28"/>
        </w:rPr>
        <w:tab/>
        <w:t>Возложить ответственность на учителей, классных руководителей, воспитателей ГПД за: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Безопасное проведение образовательного процесса;</w:t>
      </w:r>
      <w:r w:rsidRPr="001040BE">
        <w:rPr>
          <w:rFonts w:ascii="Times New Roman" w:hAnsi="Times New Roman"/>
          <w:sz w:val="28"/>
          <w:szCs w:val="28"/>
        </w:rPr>
        <w:br/>
        <w:t>-     Прин</w:t>
      </w:r>
      <w:r>
        <w:rPr>
          <w:rFonts w:ascii="Times New Roman" w:hAnsi="Times New Roman"/>
          <w:sz w:val="28"/>
          <w:szCs w:val="28"/>
        </w:rPr>
        <w:t>ятие мер по оказанию доврачебной</w:t>
      </w:r>
      <w:r w:rsidRPr="001040BE">
        <w:rPr>
          <w:rFonts w:ascii="Times New Roman" w:hAnsi="Times New Roman"/>
          <w:sz w:val="28"/>
          <w:szCs w:val="28"/>
        </w:rPr>
        <w:t xml:space="preserve"> помощи пострадавшему,</w:t>
      </w:r>
      <w:r w:rsidRPr="001040BE">
        <w:rPr>
          <w:rFonts w:ascii="Times New Roman" w:hAnsi="Times New Roman"/>
          <w:sz w:val="28"/>
          <w:szCs w:val="28"/>
        </w:rPr>
        <w:br/>
        <w:t>оперативное извещение руководства о несчастном случае;</w:t>
      </w:r>
      <w:r w:rsidRPr="001040BE">
        <w:rPr>
          <w:rFonts w:ascii="Times New Roman" w:hAnsi="Times New Roman"/>
          <w:sz w:val="28"/>
          <w:szCs w:val="28"/>
        </w:rPr>
        <w:br/>
        <w:t>-      Проведение инструктажа обучающихся (воспитанников) по безопасности</w:t>
      </w:r>
      <w:r w:rsidRPr="001040BE">
        <w:rPr>
          <w:rFonts w:ascii="Times New Roman" w:hAnsi="Times New Roman"/>
          <w:sz w:val="28"/>
          <w:szCs w:val="28"/>
        </w:rPr>
        <w:br/>
        <w:t>труда на учебных занятиях, воспитательных мероприятиях с обязательной</w:t>
      </w:r>
      <w:r w:rsidRPr="001040BE">
        <w:rPr>
          <w:rFonts w:ascii="Times New Roman" w:hAnsi="Times New Roman"/>
          <w:sz w:val="28"/>
          <w:szCs w:val="28"/>
        </w:rPr>
        <w:br/>
        <w:t>регистрацией в классном журнале или «Журнале инструктажа учащихся по</w:t>
      </w:r>
      <w:r w:rsidRPr="001040BE">
        <w:rPr>
          <w:rFonts w:ascii="Times New Roman" w:hAnsi="Times New Roman"/>
          <w:sz w:val="28"/>
          <w:szCs w:val="28"/>
        </w:rPr>
        <w:br/>
        <w:t>охране и безопасности труда»;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 Организацию изучения учащимися, воспитанниками правил: по охране</w:t>
      </w:r>
      <w:r w:rsidRPr="001040BE">
        <w:rPr>
          <w:rFonts w:ascii="Times New Roman" w:hAnsi="Times New Roman"/>
          <w:sz w:val="28"/>
          <w:szCs w:val="28"/>
        </w:rPr>
        <w:br/>
        <w:t>труда, дорожного движения, поведения в быту, на воде и т.д.;</w:t>
      </w:r>
      <w:r w:rsidRPr="001040BE">
        <w:rPr>
          <w:rFonts w:ascii="Times New Roman" w:hAnsi="Times New Roman"/>
          <w:sz w:val="28"/>
          <w:szCs w:val="28"/>
        </w:rPr>
        <w:br/>
        <w:t>-    Сохранение жизни и здоровья обучающихся, воспитанников во время</w:t>
      </w:r>
      <w:r w:rsidRPr="001040BE">
        <w:rPr>
          <w:rFonts w:ascii="Times New Roman" w:hAnsi="Times New Roman"/>
          <w:sz w:val="28"/>
          <w:szCs w:val="28"/>
        </w:rPr>
        <w:br/>
        <w:t>образовательного процесса;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  Осуществление контроля за соблюдением правил (инструкций) по охране труда.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8.</w:t>
      </w:r>
      <w:r w:rsidRPr="001040BE">
        <w:rPr>
          <w:rFonts w:ascii="Times New Roman" w:hAnsi="Times New Roman"/>
          <w:sz w:val="28"/>
          <w:szCs w:val="28"/>
        </w:rPr>
        <w:tab/>
        <w:t>Возложить ответственность на учителей основ безопасности жизнедеятельности за: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Обеспечение соблюдения обучающимися, воспитанниками правил</w:t>
      </w:r>
      <w:r w:rsidRPr="001040BE">
        <w:rPr>
          <w:rFonts w:ascii="Times New Roman" w:hAnsi="Times New Roman"/>
          <w:sz w:val="28"/>
          <w:szCs w:val="28"/>
        </w:rPr>
        <w:br/>
        <w:t>безопасности при проведении образовательного процесса;</w:t>
      </w:r>
      <w:r w:rsidRPr="001040BE">
        <w:rPr>
          <w:rFonts w:ascii="Times New Roman" w:hAnsi="Times New Roman"/>
          <w:sz w:val="28"/>
          <w:szCs w:val="28"/>
        </w:rPr>
        <w:br/>
        <w:t>-  Участие в планировании мероприятий по охране жизни и здоровья</w:t>
      </w:r>
      <w:r w:rsidRPr="001040BE">
        <w:rPr>
          <w:rFonts w:ascii="Times New Roman" w:hAnsi="Times New Roman"/>
          <w:sz w:val="28"/>
          <w:szCs w:val="28"/>
        </w:rPr>
        <w:br/>
        <w:t>обучающихся, воспитанников и работников учреждения;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Взаимодействие с другими учреждениями по вопросам обеспечения</w:t>
      </w:r>
      <w:r w:rsidRPr="001040BE">
        <w:rPr>
          <w:rFonts w:ascii="Times New Roman" w:hAnsi="Times New Roman"/>
          <w:sz w:val="28"/>
          <w:szCs w:val="28"/>
        </w:rPr>
        <w:br/>
        <w:t>безопасности жизнедеятельности;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Совершенствование МТБ по курсу «Обеспечение охраны жизнедеятельности, хранение индивидуальных средств защиты»;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040BE">
        <w:rPr>
          <w:rFonts w:ascii="Times New Roman" w:hAnsi="Times New Roman"/>
          <w:sz w:val="28"/>
          <w:szCs w:val="28"/>
        </w:rPr>
        <w:t>-   Разработку плана ГО учреждения, проведение занятий и объективных учений в соответствии с требованиями.</w:t>
      </w:r>
    </w:p>
    <w:p w:rsidR="00857423" w:rsidRPr="001040BE" w:rsidRDefault="00857423" w:rsidP="00DE4BE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7423" w:rsidRPr="001040BE" w:rsidRDefault="00857423" w:rsidP="00DE4BE4">
      <w:pPr>
        <w:spacing w:after="0" w:line="240" w:lineRule="auto"/>
        <w:rPr>
          <w:rFonts w:ascii="Times New Roman" w:hAnsi="Times New Roman"/>
        </w:rPr>
      </w:pPr>
    </w:p>
    <w:p w:rsidR="00857423" w:rsidRPr="001040BE" w:rsidRDefault="00857423" w:rsidP="00DE4BE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1040BE">
        <w:rPr>
          <w:rFonts w:ascii="Times New Roman" w:hAnsi="Times New Roman"/>
          <w:sz w:val="28"/>
          <w:szCs w:val="28"/>
        </w:rPr>
        <w:t xml:space="preserve">Директор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40BE">
        <w:rPr>
          <w:rFonts w:ascii="Times New Roman" w:hAnsi="Times New Roman"/>
          <w:sz w:val="28"/>
          <w:szCs w:val="28"/>
        </w:rPr>
        <w:t>Т.А.Плотникова</w:t>
      </w:r>
    </w:p>
    <w:p w:rsidR="00857423" w:rsidRDefault="00857423" w:rsidP="00DE4BE4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 приказом ознакомлены под роспись</w:t>
      </w:r>
    </w:p>
    <w:sectPr w:rsidR="00857423" w:rsidSect="005472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43D9"/>
    <w:rsid w:val="001040BE"/>
    <w:rsid w:val="0011699B"/>
    <w:rsid w:val="004849DA"/>
    <w:rsid w:val="005472CD"/>
    <w:rsid w:val="007B21AF"/>
    <w:rsid w:val="0084390F"/>
    <w:rsid w:val="00857423"/>
    <w:rsid w:val="009A43D9"/>
    <w:rsid w:val="00CA290B"/>
    <w:rsid w:val="00D55C46"/>
    <w:rsid w:val="00DE4BE4"/>
    <w:rsid w:val="00E073E9"/>
    <w:rsid w:val="00F02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D9"/>
    <w:pPr>
      <w:spacing w:after="200" w:line="276" w:lineRule="auto"/>
    </w:pPr>
    <w:rPr>
      <w:rFonts w:eastAsia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CA29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A290B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D55C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8975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</TotalTime>
  <Pages>4</Pages>
  <Words>1120</Words>
  <Characters>6386</Characters>
  <Application>Microsoft Office Outlook</Application>
  <DocSecurity>0</DocSecurity>
  <Lines>0</Lines>
  <Paragraphs>0</Paragraphs>
  <ScaleCrop>false</ScaleCrop>
  <Company>Школа №4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Казанцева Юлия </dc:creator>
  <cp:keywords/>
  <dc:description/>
  <cp:lastModifiedBy>Пользователь</cp:lastModifiedBy>
  <cp:revision>4</cp:revision>
  <cp:lastPrinted>2012-08-12T09:43:00Z</cp:lastPrinted>
  <dcterms:created xsi:type="dcterms:W3CDTF">2012-08-12T09:11:00Z</dcterms:created>
  <dcterms:modified xsi:type="dcterms:W3CDTF">2012-10-11T07:53:00Z</dcterms:modified>
</cp:coreProperties>
</file>